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5358CA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:absolute;mso-position-vertical-relative:text">
                  <v:imagedata r:id="rId7" o:title=""/>
                </v:shape>
                <o:OLEObject Type="Embed" ProgID="MSPhotoEd.3" ShapeID="_x0000_s1038" DrawAspect="Content" ObjectID="_1580709807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 w:rsidR="007F29EC">
              <w:t xml:space="preserve"> </w:t>
            </w:r>
            <w:r w:rsidRPr="002F5B25">
              <w:t xml:space="preserve">Казан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 w:rsidR="00A06A77">
              <w:t xml:space="preserve"> </w:t>
            </w:r>
            <w:r w:rsidRPr="002F5B25">
              <w:t>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>:</w:t>
      </w:r>
      <w:r w:rsidR="00C92357">
        <w:t xml:space="preserve"> </w:t>
      </w:r>
      <w:r w:rsidR="002F5B25" w:rsidRPr="002E1216">
        <w:rPr>
          <w:lang w:val="de-DE"/>
        </w:rPr>
        <w:t xml:space="preserve">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F5B25" w:rsidRPr="002E1216">
        <w:rPr>
          <w:lang w:val="de-DE"/>
        </w:rPr>
        <w:t xml:space="preserve"> 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9" w:history="1">
        <w:r w:rsidR="008F5369"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9"/>
          <w:color w:val="auto"/>
          <w:u w:val="none"/>
          <w:lang w:val="tt-RU"/>
        </w:rPr>
        <w:t>;</w:t>
      </w:r>
      <w:r w:rsidR="00F969F4">
        <w:rPr>
          <w:rStyle w:val="a9"/>
          <w:color w:val="auto"/>
          <w:u w:val="none"/>
          <w:lang w:val="tt-RU"/>
        </w:rPr>
        <w:t xml:space="preserve"> </w:t>
      </w:r>
      <w:r w:rsidR="007F29EC">
        <w:rPr>
          <w:rStyle w:val="a9"/>
          <w:color w:val="auto"/>
          <w:u w:val="none"/>
          <w:lang w:val="tt-RU"/>
        </w:rPr>
        <w:t>сайт:</w:t>
      </w:r>
      <w:r w:rsidR="002F5B25" w:rsidRPr="002E1216">
        <w:rPr>
          <w:rStyle w:val="a9"/>
          <w:color w:val="auto"/>
          <w:u w:val="none"/>
          <w:lang w:val="tt-RU"/>
        </w:rPr>
        <w:t xml:space="preserve"> 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tbl>
      <w:tblPr>
        <w:tblStyle w:val="ac"/>
        <w:tblW w:w="106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84"/>
      </w:tblGrid>
      <w:tr w:rsidR="00ED113C" w:rsidRPr="00F77385" w:rsidTr="000932EF">
        <w:trPr>
          <w:jc w:val="center"/>
        </w:trPr>
        <w:tc>
          <w:tcPr>
            <w:tcW w:w="5387" w:type="dxa"/>
          </w:tcPr>
          <w:p w:rsidR="000932EF" w:rsidRPr="0077486C" w:rsidRDefault="002E1216" w:rsidP="00ED113C">
            <w:pPr>
              <w:rPr>
                <w:sz w:val="28"/>
                <w:szCs w:val="28"/>
                <w:lang w:val="tt-RU"/>
              </w:rPr>
            </w:pPr>
            <w:r w:rsidRPr="0077486C">
              <w:rPr>
                <w:rFonts w:ascii="Arial Tat" w:hAnsi="Arial Ta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4D71B9" wp14:editId="001098C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35560</wp:posOffset>
                      </wp:positionV>
                      <wp:extent cx="6105525" cy="0"/>
                      <wp:effectExtent l="0" t="0" r="9525" b="19050"/>
                      <wp:wrapNone/>
                      <wp:docPr id="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055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6735F1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          </w:pict>
                </mc:Fallback>
              </mc:AlternateContent>
            </w:r>
          </w:p>
          <w:p w:rsidR="00ED113C" w:rsidRPr="0077486C" w:rsidRDefault="00ED113C" w:rsidP="00ED113C">
            <w:pPr>
              <w:rPr>
                <w:sz w:val="28"/>
                <w:szCs w:val="28"/>
                <w:lang w:val="tt-RU"/>
              </w:rPr>
            </w:pPr>
            <w:r w:rsidRPr="0077486C">
              <w:rPr>
                <w:sz w:val="28"/>
                <w:szCs w:val="28"/>
                <w:lang w:val="tt-RU"/>
              </w:rPr>
              <w:t>_____________№</w:t>
            </w:r>
            <w:r w:rsidR="002D2992" w:rsidRPr="0077486C">
              <w:rPr>
                <w:sz w:val="28"/>
                <w:szCs w:val="28"/>
                <w:u w:val="single"/>
                <w:lang w:val="tt-RU"/>
              </w:rPr>
              <w:t>4</w:t>
            </w:r>
            <w:r w:rsidR="002D2992" w:rsidRPr="0077486C">
              <w:rPr>
                <w:sz w:val="28"/>
                <w:szCs w:val="28"/>
                <w:u w:val="single"/>
                <w:lang w:val="en-US"/>
              </w:rPr>
              <w:t>5</w:t>
            </w:r>
            <w:r w:rsidRPr="0077486C">
              <w:rPr>
                <w:sz w:val="28"/>
                <w:szCs w:val="28"/>
                <w:u w:val="single"/>
                <w:lang w:val="tt-RU"/>
              </w:rPr>
              <w:t>-1</w:t>
            </w:r>
            <w:r w:rsidR="00AC00BC">
              <w:rPr>
                <w:sz w:val="28"/>
                <w:szCs w:val="28"/>
                <w:u w:val="single"/>
                <w:lang w:val="tt-RU"/>
              </w:rPr>
              <w:t>8</w:t>
            </w:r>
            <w:r w:rsidRPr="0077486C">
              <w:rPr>
                <w:sz w:val="28"/>
                <w:szCs w:val="28"/>
                <w:lang w:val="tt-RU"/>
              </w:rPr>
              <w:t>/______</w:t>
            </w:r>
          </w:p>
          <w:p w:rsidR="00ED113C" w:rsidRPr="0077486C" w:rsidRDefault="00ED113C" w:rsidP="00A047F6">
            <w:pPr>
              <w:ind w:right="176"/>
              <w:rPr>
                <w:sz w:val="28"/>
                <w:szCs w:val="28"/>
                <w:lang w:val="tt-RU"/>
              </w:rPr>
            </w:pPr>
            <w:r w:rsidRPr="0077486C">
              <w:rPr>
                <w:sz w:val="28"/>
                <w:szCs w:val="28"/>
                <w:lang w:val="tt-RU"/>
              </w:rPr>
              <w:t xml:space="preserve"> На №  </w:t>
            </w:r>
            <w:r w:rsidRPr="0077486C">
              <w:rPr>
                <w:sz w:val="28"/>
                <w:szCs w:val="28"/>
              </w:rPr>
              <w:t>___________________</w:t>
            </w:r>
            <w:r w:rsidRPr="0077486C">
              <w:rPr>
                <w:sz w:val="28"/>
                <w:szCs w:val="28"/>
                <w:u w:val="single"/>
                <w:lang w:val="tt-RU"/>
              </w:rPr>
              <w:t xml:space="preserve">          </w:t>
            </w:r>
            <w:r w:rsidR="00A047F6" w:rsidRPr="0077486C">
              <w:rPr>
                <w:sz w:val="28"/>
                <w:szCs w:val="28"/>
                <w:u w:val="single"/>
                <w:lang w:val="tt-RU"/>
              </w:rPr>
              <w:t xml:space="preserve"> </w:t>
            </w:r>
            <w:r w:rsidR="000932EF" w:rsidRPr="0077486C">
              <w:rPr>
                <w:sz w:val="28"/>
                <w:szCs w:val="28"/>
                <w:u w:val="single"/>
                <w:lang w:val="tt-RU"/>
              </w:rPr>
              <w:t xml:space="preserve">        </w:t>
            </w:r>
          </w:p>
        </w:tc>
        <w:tc>
          <w:tcPr>
            <w:tcW w:w="5284" w:type="dxa"/>
            <w:vAlign w:val="center"/>
          </w:tcPr>
          <w:p w:rsidR="000932EF" w:rsidRPr="0077486C" w:rsidRDefault="00A047F6" w:rsidP="002D2992">
            <w:pPr>
              <w:ind w:left="494" w:right="424" w:hanging="602"/>
              <w:rPr>
                <w:sz w:val="28"/>
                <w:szCs w:val="28"/>
                <w:lang w:val="tt-RU"/>
              </w:rPr>
            </w:pPr>
            <w:r w:rsidRPr="0077486C">
              <w:rPr>
                <w:sz w:val="28"/>
                <w:szCs w:val="28"/>
                <w:lang w:val="tt-RU"/>
              </w:rPr>
              <w:t xml:space="preserve">   </w:t>
            </w:r>
          </w:p>
          <w:tbl>
            <w:tblPr>
              <w:tblStyle w:val="ac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68"/>
            </w:tblGrid>
            <w:tr w:rsidR="00C406C3" w:rsidRPr="001A49F6" w:rsidTr="00C406C3">
              <w:trPr>
                <w:jc w:val="center"/>
              </w:trPr>
              <w:tc>
                <w:tcPr>
                  <w:tcW w:w="5068" w:type="dxa"/>
                </w:tcPr>
                <w:p w:rsidR="00C406C3" w:rsidRPr="004722C6" w:rsidRDefault="007C546D" w:rsidP="007C546D">
                  <w:pPr>
                    <w:ind w:left="-74"/>
                    <w:rPr>
                      <w:sz w:val="26"/>
                      <w:szCs w:val="26"/>
                    </w:rPr>
                  </w:pPr>
                  <w:r w:rsidRPr="000B6893">
                    <w:rPr>
                      <w:b/>
                      <w:sz w:val="26"/>
                      <w:szCs w:val="26"/>
                    </w:rPr>
                    <w:t xml:space="preserve">Руководителям </w:t>
                  </w:r>
                  <w:r>
                    <w:rPr>
                      <w:b/>
                      <w:sz w:val="26"/>
                      <w:szCs w:val="26"/>
                    </w:rPr>
                    <w:t>и</w:t>
                  </w:r>
                  <w:r w:rsidRPr="000B6893">
                    <w:rPr>
                      <w:b/>
                      <w:sz w:val="26"/>
                      <w:szCs w:val="26"/>
                    </w:rPr>
                    <w:t>сполнительных комитетов муниципальных</w:t>
                  </w:r>
                </w:p>
              </w:tc>
            </w:tr>
            <w:tr w:rsidR="00C406C3" w:rsidRPr="001A49F6" w:rsidTr="00C406C3">
              <w:trPr>
                <w:jc w:val="center"/>
              </w:trPr>
              <w:tc>
                <w:tcPr>
                  <w:tcW w:w="5068" w:type="dxa"/>
                </w:tcPr>
                <w:p w:rsidR="007C546D" w:rsidRDefault="00D701D7" w:rsidP="007C546D">
                  <w:pPr>
                    <w:ind w:left="-74"/>
                    <w:rPr>
                      <w:b/>
                      <w:sz w:val="26"/>
                      <w:szCs w:val="26"/>
                    </w:rPr>
                  </w:pPr>
                  <w:r w:rsidRPr="000B6893">
                    <w:rPr>
                      <w:b/>
                      <w:sz w:val="26"/>
                      <w:szCs w:val="26"/>
                    </w:rPr>
                    <w:t xml:space="preserve">районов и городских округов </w:t>
                  </w:r>
                </w:p>
                <w:p w:rsidR="00C406C3" w:rsidRPr="000B6893" w:rsidRDefault="00D701D7" w:rsidP="007C546D">
                  <w:pPr>
                    <w:ind w:left="-74"/>
                    <w:rPr>
                      <w:b/>
                      <w:sz w:val="26"/>
                      <w:szCs w:val="26"/>
                    </w:rPr>
                  </w:pPr>
                  <w:r w:rsidRPr="000B6893">
                    <w:rPr>
                      <w:b/>
                      <w:sz w:val="26"/>
                      <w:szCs w:val="26"/>
                    </w:rPr>
                    <w:t>Республики Татарстан</w:t>
                  </w:r>
                </w:p>
              </w:tc>
            </w:tr>
            <w:tr w:rsidR="00C406C3" w:rsidRPr="0077291A" w:rsidTr="00C406C3">
              <w:trPr>
                <w:jc w:val="center"/>
              </w:trPr>
              <w:tc>
                <w:tcPr>
                  <w:tcW w:w="5068" w:type="dxa"/>
                </w:tcPr>
                <w:p w:rsidR="00C406C3" w:rsidRPr="004722C6" w:rsidRDefault="00C406C3" w:rsidP="00C406C3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  <w:tr w:rsidR="00C406C3" w:rsidTr="00C406C3">
              <w:trPr>
                <w:jc w:val="center"/>
              </w:trPr>
              <w:tc>
                <w:tcPr>
                  <w:tcW w:w="5068" w:type="dxa"/>
                </w:tcPr>
                <w:p w:rsidR="00C406C3" w:rsidRPr="004722C6" w:rsidRDefault="00C406C3" w:rsidP="00C406C3">
                  <w:pPr>
                    <w:jc w:val="both"/>
                    <w:rPr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2D2992" w:rsidRPr="0077486C" w:rsidRDefault="002D2992" w:rsidP="002D2992">
            <w:pPr>
              <w:ind w:left="494" w:right="424" w:hanging="602"/>
              <w:rPr>
                <w:b/>
                <w:sz w:val="28"/>
                <w:szCs w:val="28"/>
              </w:rPr>
            </w:pPr>
          </w:p>
        </w:tc>
      </w:tr>
    </w:tbl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6"/>
        <w:gridCol w:w="4536"/>
        <w:gridCol w:w="4536"/>
      </w:tblGrid>
      <w:tr w:rsidR="00ED113C" w:rsidRPr="000932EF" w:rsidTr="000932EF">
        <w:trPr>
          <w:trHeight w:val="924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C406C3" w:rsidRPr="00576E10" w:rsidRDefault="00576E10" w:rsidP="00C406C3">
            <w:pPr>
              <w:ind w:hanging="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проведении </w:t>
            </w:r>
            <w:r w:rsidR="00D701D7">
              <w:rPr>
                <w:sz w:val="24"/>
                <w:szCs w:val="24"/>
              </w:rPr>
              <w:t>конференции</w:t>
            </w:r>
          </w:p>
          <w:p w:rsidR="00ED113C" w:rsidRPr="000932EF" w:rsidRDefault="00F44E22" w:rsidP="000B6893">
            <w:pPr>
              <w:pStyle w:val="a5"/>
              <w:spacing w:after="0"/>
              <w:ind w:firstLine="601"/>
              <w:rPr>
                <w:bCs/>
                <w:sz w:val="22"/>
                <w:szCs w:val="22"/>
              </w:rPr>
            </w:pPr>
            <w:r w:rsidRPr="000932EF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ED113C" w:rsidRPr="000932EF" w:rsidRDefault="00ED113C" w:rsidP="009D16F3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ED113C" w:rsidRPr="000932EF" w:rsidRDefault="00ED113C" w:rsidP="009D16F3">
            <w:pPr>
              <w:rPr>
                <w:sz w:val="22"/>
                <w:szCs w:val="22"/>
              </w:rPr>
            </w:pPr>
          </w:p>
        </w:tc>
      </w:tr>
    </w:tbl>
    <w:p w:rsidR="00AA0F5D" w:rsidRDefault="00576E10" w:rsidP="00D701D7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Министерство промышленности и торговли Республики Татарстан сообщает, что</w:t>
      </w:r>
      <w:r w:rsidR="000B6893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</w:t>
      </w:r>
      <w:r w:rsidR="00D701D7">
        <w:rPr>
          <w:sz w:val="26"/>
          <w:szCs w:val="26"/>
        </w:rPr>
        <w:t>4 апреля 2018 года в ГРК «Казанская Ривьера» состоится конференция на тему: «Как малому бизнесу начать применять онлайн-кассы. Пошаговая инструкция».</w:t>
      </w:r>
    </w:p>
    <w:p w:rsidR="00D701D7" w:rsidRDefault="00D701D7" w:rsidP="006421B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Цель конференции – информирование предпринимателей нововведениям в рамках </w:t>
      </w:r>
      <w:r w:rsidR="007C546D">
        <w:rPr>
          <w:sz w:val="26"/>
          <w:szCs w:val="26"/>
        </w:rPr>
        <w:t xml:space="preserve">федерального закона от </w:t>
      </w:r>
      <w:r w:rsidR="007C546D" w:rsidRPr="007C546D">
        <w:rPr>
          <w:sz w:val="26"/>
          <w:szCs w:val="26"/>
        </w:rPr>
        <w:t>22.05.2</w:t>
      </w:r>
      <w:r w:rsidR="007C546D">
        <w:rPr>
          <w:sz w:val="26"/>
          <w:szCs w:val="26"/>
        </w:rPr>
        <w:t>003 №54-ФЗ (ред. от 03.07.2016).</w:t>
      </w:r>
      <w:r>
        <w:rPr>
          <w:sz w:val="26"/>
          <w:szCs w:val="26"/>
        </w:rPr>
        <w:t xml:space="preserve"> На конференции спикеры расскажут, как пошагово перейти на новый порядок, почему выгоднее начинать переход заранее</w:t>
      </w:r>
      <w:r w:rsidR="006421B2">
        <w:rPr>
          <w:sz w:val="26"/>
          <w:szCs w:val="26"/>
        </w:rPr>
        <w:t>, также перед аудиторией выступят представители государственных органов власти, контролирующие органы и эксперты СКБ Контур.</w:t>
      </w:r>
    </w:p>
    <w:p w:rsidR="006421B2" w:rsidRDefault="006421B2" w:rsidP="002236D0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Основные темы конференции:</w:t>
      </w:r>
    </w:p>
    <w:p w:rsidR="006421B2" w:rsidRDefault="006421B2" w:rsidP="006421B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Реформа </w:t>
      </w:r>
      <w:r w:rsidR="007C546D">
        <w:rPr>
          <w:sz w:val="26"/>
          <w:szCs w:val="26"/>
        </w:rPr>
        <w:t xml:space="preserve">федерального закона от </w:t>
      </w:r>
      <w:r w:rsidR="007C546D" w:rsidRPr="007C546D">
        <w:rPr>
          <w:sz w:val="26"/>
          <w:szCs w:val="26"/>
        </w:rPr>
        <w:t>22.05.2</w:t>
      </w:r>
      <w:r w:rsidR="007C546D">
        <w:rPr>
          <w:sz w:val="26"/>
          <w:szCs w:val="26"/>
        </w:rPr>
        <w:t>003 №54-ФЗ (ред. от 03.07.2016). К</w:t>
      </w:r>
      <w:r>
        <w:rPr>
          <w:sz w:val="26"/>
          <w:szCs w:val="26"/>
        </w:rPr>
        <w:t>то обязан применять контрольно-кассовую технику с 2018 года, а кому предоставляется отсрочка;</w:t>
      </w:r>
    </w:p>
    <w:p w:rsidR="006421B2" w:rsidRDefault="006421B2" w:rsidP="006421B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Как выбрать контрольно-кассовую технику для бизнеса на ЕНВД и ПСН. Кому положен налоговый</w:t>
      </w:r>
      <w:r w:rsidR="00572E34">
        <w:rPr>
          <w:sz w:val="26"/>
          <w:szCs w:val="26"/>
        </w:rPr>
        <w:t xml:space="preserve"> вычет;</w:t>
      </w:r>
    </w:p>
    <w:p w:rsidR="006421B2" w:rsidRDefault="006421B2" w:rsidP="006421B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Как организовать работу кассира, </w:t>
      </w:r>
      <w:r w:rsidR="00572E34">
        <w:rPr>
          <w:sz w:val="26"/>
          <w:szCs w:val="26"/>
        </w:rPr>
        <w:t>товароведа и бухгалтера с нуля;</w:t>
      </w:r>
    </w:p>
    <w:p w:rsidR="00572E34" w:rsidRDefault="00572E34" w:rsidP="006421B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Что дает малому бизнесу переход на онлайн–кассы: автоматизация торговли и товароучета.</w:t>
      </w:r>
    </w:p>
    <w:p w:rsidR="00572E34" w:rsidRPr="007C546D" w:rsidRDefault="002236D0" w:rsidP="002236D0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572E34">
        <w:rPr>
          <w:sz w:val="26"/>
          <w:szCs w:val="26"/>
        </w:rPr>
        <w:t>росим Вас проинформировать предприятия торговл</w:t>
      </w:r>
      <w:r>
        <w:rPr>
          <w:sz w:val="26"/>
          <w:szCs w:val="26"/>
        </w:rPr>
        <w:t xml:space="preserve">и о проведении данной конференции и в случае заинтересованности просим обращаться по телефону: +78520413999,  </w:t>
      </w:r>
      <w:r>
        <w:rPr>
          <w:sz w:val="26"/>
          <w:szCs w:val="26"/>
          <w:lang w:val="en-US"/>
        </w:rPr>
        <w:t>e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mail</w:t>
      </w:r>
      <w:r>
        <w:rPr>
          <w:sz w:val="26"/>
          <w:szCs w:val="26"/>
        </w:rPr>
        <w:t>:</w:t>
      </w:r>
      <w:r w:rsidR="007C546D">
        <w:rPr>
          <w:sz w:val="26"/>
          <w:szCs w:val="26"/>
        </w:rPr>
        <w:t xml:space="preserve"> </w:t>
      </w:r>
      <w:hyperlink r:id="rId10" w:history="1">
        <w:r w:rsidR="007C546D" w:rsidRPr="00421AFD">
          <w:rPr>
            <w:rStyle w:val="a9"/>
            <w:sz w:val="26"/>
            <w:szCs w:val="26"/>
            <w:lang w:val="en-US"/>
          </w:rPr>
          <w:t>esaulenko</w:t>
        </w:r>
        <w:r w:rsidR="007C546D" w:rsidRPr="00421AFD">
          <w:rPr>
            <w:rStyle w:val="a9"/>
            <w:sz w:val="26"/>
            <w:szCs w:val="26"/>
          </w:rPr>
          <w:t>_</w:t>
        </w:r>
        <w:r w:rsidR="007C546D" w:rsidRPr="00421AFD">
          <w:rPr>
            <w:rStyle w:val="a9"/>
            <w:sz w:val="26"/>
            <w:szCs w:val="26"/>
            <w:lang w:val="en-US"/>
          </w:rPr>
          <w:t>av</w:t>
        </w:r>
        <w:r w:rsidR="007C546D" w:rsidRPr="00421AFD">
          <w:rPr>
            <w:rStyle w:val="a9"/>
            <w:sz w:val="26"/>
            <w:szCs w:val="26"/>
          </w:rPr>
          <w:t>@</w:t>
        </w:r>
        <w:r w:rsidR="007C546D" w:rsidRPr="00421AFD">
          <w:rPr>
            <w:rStyle w:val="a9"/>
            <w:sz w:val="26"/>
            <w:szCs w:val="26"/>
            <w:lang w:val="en-US"/>
          </w:rPr>
          <w:t>skbrontur</w:t>
        </w:r>
        <w:r w:rsidR="007C546D" w:rsidRPr="00421AFD">
          <w:rPr>
            <w:rStyle w:val="a9"/>
            <w:sz w:val="26"/>
            <w:szCs w:val="26"/>
          </w:rPr>
          <w:t>.</w:t>
        </w:r>
        <w:r w:rsidR="007C546D" w:rsidRPr="00421AFD">
          <w:rPr>
            <w:rStyle w:val="a9"/>
            <w:sz w:val="26"/>
            <w:szCs w:val="26"/>
            <w:lang w:val="en-US"/>
          </w:rPr>
          <w:t>ru</w:t>
        </w:r>
      </w:hyperlink>
    </w:p>
    <w:p w:rsidR="002236D0" w:rsidRPr="002236D0" w:rsidRDefault="002236D0" w:rsidP="002236D0">
      <w:pPr>
        <w:spacing w:line="276" w:lineRule="auto"/>
        <w:ind w:firstLine="709"/>
        <w:jc w:val="both"/>
        <w:rPr>
          <w:sz w:val="26"/>
          <w:szCs w:val="26"/>
        </w:rPr>
      </w:pPr>
      <w:bookmarkStart w:id="0" w:name="_GoBack"/>
      <w:bookmarkEnd w:id="0"/>
    </w:p>
    <w:p w:rsidR="00CA1C8B" w:rsidRDefault="002236D0" w:rsidP="00C406C3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Приложение:  на 1 л.</w:t>
      </w:r>
    </w:p>
    <w:p w:rsidR="002236D0" w:rsidRDefault="002236D0" w:rsidP="00C406C3">
      <w:pPr>
        <w:spacing w:line="276" w:lineRule="auto"/>
        <w:ind w:firstLine="708"/>
        <w:jc w:val="both"/>
        <w:rPr>
          <w:sz w:val="26"/>
          <w:szCs w:val="26"/>
        </w:rPr>
      </w:pPr>
    </w:p>
    <w:p w:rsidR="007C546D" w:rsidRPr="00AA0F5D" w:rsidRDefault="007C546D" w:rsidP="00C406C3">
      <w:pPr>
        <w:spacing w:line="276" w:lineRule="auto"/>
        <w:ind w:firstLine="708"/>
        <w:jc w:val="both"/>
        <w:rPr>
          <w:sz w:val="26"/>
          <w:szCs w:val="26"/>
        </w:rPr>
      </w:pPr>
    </w:p>
    <w:p w:rsidR="00C406C3" w:rsidRPr="00CA1C8B" w:rsidRDefault="00C406C3" w:rsidP="00C406C3">
      <w:pPr>
        <w:ind w:firstLine="709"/>
        <w:jc w:val="both"/>
        <w:rPr>
          <w:i/>
          <w:sz w:val="26"/>
          <w:szCs w:val="26"/>
        </w:rPr>
      </w:pPr>
      <w:r w:rsidRPr="00AA0F5D">
        <w:rPr>
          <w:i/>
          <w:sz w:val="26"/>
          <w:szCs w:val="26"/>
        </w:rPr>
        <w:t xml:space="preserve"> </w:t>
      </w:r>
      <w:r w:rsidR="00CA1C8B" w:rsidRPr="00CA1C8B">
        <w:rPr>
          <w:i/>
          <w:sz w:val="26"/>
          <w:szCs w:val="26"/>
        </w:rPr>
        <w:t>С уважением,</w:t>
      </w:r>
    </w:p>
    <w:p w:rsidR="00C406C3" w:rsidRPr="00CA1C8B" w:rsidRDefault="00C406C3" w:rsidP="00C406C3">
      <w:pPr>
        <w:jc w:val="both"/>
        <w:rPr>
          <w:sz w:val="26"/>
          <w:szCs w:val="26"/>
        </w:rPr>
      </w:pPr>
    </w:p>
    <w:p w:rsidR="00C406C3" w:rsidRDefault="00CA1C8B" w:rsidP="00C406C3">
      <w:pPr>
        <w:jc w:val="both"/>
        <w:rPr>
          <w:sz w:val="26"/>
          <w:szCs w:val="26"/>
        </w:rPr>
      </w:pPr>
      <w:r>
        <w:rPr>
          <w:sz w:val="26"/>
          <w:szCs w:val="26"/>
        </w:rPr>
        <w:t>з</w:t>
      </w:r>
      <w:r w:rsidR="00C406C3">
        <w:rPr>
          <w:sz w:val="26"/>
          <w:szCs w:val="26"/>
        </w:rPr>
        <w:t>аместитель министра</w:t>
      </w:r>
      <w:r w:rsidR="00C406C3">
        <w:rPr>
          <w:sz w:val="26"/>
          <w:szCs w:val="26"/>
        </w:rPr>
        <w:tab/>
        <w:t xml:space="preserve">                                               </w:t>
      </w:r>
      <w:r w:rsidR="00413064">
        <w:rPr>
          <w:sz w:val="26"/>
          <w:szCs w:val="26"/>
        </w:rPr>
        <w:t xml:space="preserve">       </w:t>
      </w:r>
      <w:r w:rsidR="00C406C3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     </w:t>
      </w:r>
      <w:r w:rsidR="00C406C3">
        <w:rPr>
          <w:sz w:val="26"/>
          <w:szCs w:val="26"/>
        </w:rPr>
        <w:tab/>
      </w:r>
      <w:r w:rsidR="00C406C3">
        <w:rPr>
          <w:sz w:val="26"/>
          <w:szCs w:val="26"/>
        </w:rPr>
        <w:tab/>
        <w:t>Д.Р. Валеев</w:t>
      </w:r>
    </w:p>
    <w:p w:rsidR="000B6893" w:rsidRDefault="000B6893" w:rsidP="00C406C3">
      <w:pPr>
        <w:jc w:val="both"/>
      </w:pPr>
    </w:p>
    <w:p w:rsidR="000B6893" w:rsidRDefault="000B6893" w:rsidP="00C406C3">
      <w:pPr>
        <w:jc w:val="both"/>
      </w:pPr>
    </w:p>
    <w:p w:rsidR="007C546D" w:rsidRDefault="007C546D" w:rsidP="00C406C3">
      <w:pPr>
        <w:jc w:val="both"/>
      </w:pPr>
    </w:p>
    <w:p w:rsidR="007C546D" w:rsidRDefault="007C546D" w:rsidP="00C406C3">
      <w:pPr>
        <w:jc w:val="both"/>
      </w:pPr>
    </w:p>
    <w:p w:rsidR="00C406C3" w:rsidRPr="00F31AB4" w:rsidRDefault="00C406C3" w:rsidP="00C406C3">
      <w:pPr>
        <w:jc w:val="both"/>
      </w:pPr>
      <w:r w:rsidRPr="00F31AB4">
        <w:t>И.А. Шевякова</w:t>
      </w:r>
    </w:p>
    <w:p w:rsidR="00AC00BC" w:rsidRPr="000A4C4B" w:rsidRDefault="00C406C3" w:rsidP="00AA0F5D">
      <w:pPr>
        <w:jc w:val="both"/>
        <w:rPr>
          <w:sz w:val="22"/>
          <w:szCs w:val="22"/>
        </w:rPr>
      </w:pPr>
      <w:r w:rsidRPr="00F31AB4">
        <w:t>(843) 2100576</w:t>
      </w:r>
    </w:p>
    <w:sectPr w:rsidR="00AC00BC" w:rsidRPr="000A4C4B" w:rsidSect="000932EF">
      <w:pgSz w:w="11906" w:h="16838"/>
      <w:pgMar w:top="1134" w:right="567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8CA" w:rsidRDefault="005358CA">
      <w:r>
        <w:separator/>
      </w:r>
    </w:p>
  </w:endnote>
  <w:endnote w:type="continuationSeparator" w:id="0">
    <w:p w:rsidR="005358CA" w:rsidRDefault="00535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D8A494C-2E58-442A-B3A7-9C22B80848AD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2319563F-6602-46DB-ACFD-5120570884F9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BF6AD26-EB34-4A5D-B9EB-0CF393B27517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064BCB40-D6A2-45A2-92B3-E12E03A219A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8CA" w:rsidRDefault="005358CA">
      <w:r>
        <w:separator/>
      </w:r>
    </w:p>
  </w:footnote>
  <w:footnote w:type="continuationSeparator" w:id="0">
    <w:p w:rsidR="005358CA" w:rsidRDefault="005358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8333B"/>
    <w:rsid w:val="000838CA"/>
    <w:rsid w:val="000932EF"/>
    <w:rsid w:val="000B6893"/>
    <w:rsid w:val="000C7119"/>
    <w:rsid w:val="000D05AA"/>
    <w:rsid w:val="000E1075"/>
    <w:rsid w:val="000F3886"/>
    <w:rsid w:val="00126436"/>
    <w:rsid w:val="0014373E"/>
    <w:rsid w:val="001465AB"/>
    <w:rsid w:val="001A2FF1"/>
    <w:rsid w:val="001B1D52"/>
    <w:rsid w:val="001B7BB8"/>
    <w:rsid w:val="001D2B33"/>
    <w:rsid w:val="001D5F81"/>
    <w:rsid w:val="001F2EE2"/>
    <w:rsid w:val="00206941"/>
    <w:rsid w:val="00215022"/>
    <w:rsid w:val="002236D0"/>
    <w:rsid w:val="0024237A"/>
    <w:rsid w:val="00297EC4"/>
    <w:rsid w:val="002A11BC"/>
    <w:rsid w:val="002A1504"/>
    <w:rsid w:val="002A22D2"/>
    <w:rsid w:val="002A7122"/>
    <w:rsid w:val="002D2992"/>
    <w:rsid w:val="002D4571"/>
    <w:rsid w:val="002E1216"/>
    <w:rsid w:val="002F5B25"/>
    <w:rsid w:val="00310DF4"/>
    <w:rsid w:val="00340E85"/>
    <w:rsid w:val="003545BB"/>
    <w:rsid w:val="0035606F"/>
    <w:rsid w:val="003773EE"/>
    <w:rsid w:val="003B39E0"/>
    <w:rsid w:val="003C47EF"/>
    <w:rsid w:val="00410BFB"/>
    <w:rsid w:val="00411385"/>
    <w:rsid w:val="00413064"/>
    <w:rsid w:val="00415191"/>
    <w:rsid w:val="00440B7F"/>
    <w:rsid w:val="004460AD"/>
    <w:rsid w:val="0046565F"/>
    <w:rsid w:val="00465F30"/>
    <w:rsid w:val="004A55F1"/>
    <w:rsid w:val="004A6460"/>
    <w:rsid w:val="004B22B6"/>
    <w:rsid w:val="004F555E"/>
    <w:rsid w:val="005029BC"/>
    <w:rsid w:val="00502F40"/>
    <w:rsid w:val="005142F4"/>
    <w:rsid w:val="005358CA"/>
    <w:rsid w:val="00541AF5"/>
    <w:rsid w:val="00541DE1"/>
    <w:rsid w:val="005552F0"/>
    <w:rsid w:val="0057205E"/>
    <w:rsid w:val="00572E34"/>
    <w:rsid w:val="00576E10"/>
    <w:rsid w:val="005846D3"/>
    <w:rsid w:val="00590DE9"/>
    <w:rsid w:val="005B12C4"/>
    <w:rsid w:val="005C2B5A"/>
    <w:rsid w:val="005D34DA"/>
    <w:rsid w:val="005E3E68"/>
    <w:rsid w:val="005F7E04"/>
    <w:rsid w:val="0060340E"/>
    <w:rsid w:val="0063720C"/>
    <w:rsid w:val="00641542"/>
    <w:rsid w:val="00641747"/>
    <w:rsid w:val="006421B2"/>
    <w:rsid w:val="00660B34"/>
    <w:rsid w:val="00665BF7"/>
    <w:rsid w:val="0066747B"/>
    <w:rsid w:val="00683ADD"/>
    <w:rsid w:val="006A7DAF"/>
    <w:rsid w:val="006B1B36"/>
    <w:rsid w:val="006C1DAF"/>
    <w:rsid w:val="006F3845"/>
    <w:rsid w:val="0071396E"/>
    <w:rsid w:val="00742379"/>
    <w:rsid w:val="0074661B"/>
    <w:rsid w:val="00763E08"/>
    <w:rsid w:val="0077486C"/>
    <w:rsid w:val="00785AE0"/>
    <w:rsid w:val="00794FE5"/>
    <w:rsid w:val="007B1F84"/>
    <w:rsid w:val="007B761E"/>
    <w:rsid w:val="007C546D"/>
    <w:rsid w:val="007D48F9"/>
    <w:rsid w:val="007E3B31"/>
    <w:rsid w:val="007E55CE"/>
    <w:rsid w:val="007F29EC"/>
    <w:rsid w:val="008064A1"/>
    <w:rsid w:val="00834F8B"/>
    <w:rsid w:val="00851F77"/>
    <w:rsid w:val="00867CFA"/>
    <w:rsid w:val="008861F7"/>
    <w:rsid w:val="008A02D7"/>
    <w:rsid w:val="008F5369"/>
    <w:rsid w:val="00945C55"/>
    <w:rsid w:val="009757F2"/>
    <w:rsid w:val="00983091"/>
    <w:rsid w:val="009A66F7"/>
    <w:rsid w:val="009C5777"/>
    <w:rsid w:val="009D563A"/>
    <w:rsid w:val="009E60EC"/>
    <w:rsid w:val="009F12BD"/>
    <w:rsid w:val="00A00472"/>
    <w:rsid w:val="00A017DD"/>
    <w:rsid w:val="00A0333D"/>
    <w:rsid w:val="00A047F6"/>
    <w:rsid w:val="00A06A77"/>
    <w:rsid w:val="00A116CB"/>
    <w:rsid w:val="00A16911"/>
    <w:rsid w:val="00A252EA"/>
    <w:rsid w:val="00A417A5"/>
    <w:rsid w:val="00A605F2"/>
    <w:rsid w:val="00A668B8"/>
    <w:rsid w:val="00A840A1"/>
    <w:rsid w:val="00A87046"/>
    <w:rsid w:val="00A96D31"/>
    <w:rsid w:val="00AA0F5D"/>
    <w:rsid w:val="00AB2363"/>
    <w:rsid w:val="00AB25D1"/>
    <w:rsid w:val="00AC00BC"/>
    <w:rsid w:val="00AC0AC0"/>
    <w:rsid w:val="00AD424E"/>
    <w:rsid w:val="00AF07F6"/>
    <w:rsid w:val="00AF4E08"/>
    <w:rsid w:val="00B36FF5"/>
    <w:rsid w:val="00B43807"/>
    <w:rsid w:val="00B52053"/>
    <w:rsid w:val="00B7516E"/>
    <w:rsid w:val="00B810C1"/>
    <w:rsid w:val="00B9399F"/>
    <w:rsid w:val="00BC2FEC"/>
    <w:rsid w:val="00BE0003"/>
    <w:rsid w:val="00BF6B58"/>
    <w:rsid w:val="00C33C6F"/>
    <w:rsid w:val="00C406C3"/>
    <w:rsid w:val="00C5249B"/>
    <w:rsid w:val="00C921CC"/>
    <w:rsid w:val="00C92357"/>
    <w:rsid w:val="00C96DB5"/>
    <w:rsid w:val="00C9730A"/>
    <w:rsid w:val="00CA1C8B"/>
    <w:rsid w:val="00CF16F2"/>
    <w:rsid w:val="00D3574F"/>
    <w:rsid w:val="00D40038"/>
    <w:rsid w:val="00D40DE6"/>
    <w:rsid w:val="00D51B0E"/>
    <w:rsid w:val="00D67792"/>
    <w:rsid w:val="00D701D7"/>
    <w:rsid w:val="00D82614"/>
    <w:rsid w:val="00DF0DD0"/>
    <w:rsid w:val="00DF1F3B"/>
    <w:rsid w:val="00E004CC"/>
    <w:rsid w:val="00E02DB9"/>
    <w:rsid w:val="00E17DE6"/>
    <w:rsid w:val="00E57AA1"/>
    <w:rsid w:val="00E64054"/>
    <w:rsid w:val="00E65454"/>
    <w:rsid w:val="00EB57A1"/>
    <w:rsid w:val="00ED113C"/>
    <w:rsid w:val="00ED6CBB"/>
    <w:rsid w:val="00ED6DE8"/>
    <w:rsid w:val="00F0418D"/>
    <w:rsid w:val="00F1027A"/>
    <w:rsid w:val="00F3603C"/>
    <w:rsid w:val="00F44E22"/>
    <w:rsid w:val="00F77385"/>
    <w:rsid w:val="00F969F4"/>
    <w:rsid w:val="00FA077A"/>
    <w:rsid w:val="00FA12F5"/>
    <w:rsid w:val="00FA1FD8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E19EE7BB-2327-47D2-BB90-36A25FCD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AC0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esaulenko_av@skbrontu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pt@tatar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E6FCA-EE04-46F5-921C-D6572EB81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2056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Бабаева Айгуль Гумеровна</cp:lastModifiedBy>
  <cp:revision>2</cp:revision>
  <cp:lastPrinted>2014-09-23T12:54:00Z</cp:lastPrinted>
  <dcterms:created xsi:type="dcterms:W3CDTF">2018-02-21T06:17:00Z</dcterms:created>
  <dcterms:modified xsi:type="dcterms:W3CDTF">2018-02-21T06:17:00Z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